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A15B" w14:textId="4E831640" w:rsidR="00132429" w:rsidRDefault="00074D90" w:rsidP="00573BE3">
      <w:pPr>
        <w:spacing w:before="100" w:beforeAutospacing="1" w:after="240" w:line="276" w:lineRule="auto"/>
        <w:rPr>
          <w:rFonts w:ascii="Poppins" w:eastAsia="Times New Roman" w:hAnsi="Poppins" w:cs="Poppins"/>
          <w:b/>
          <w:bCs/>
          <w:spacing w:val="20"/>
          <w:u w:val="single"/>
        </w:rPr>
      </w:pPr>
      <w:r>
        <w:rPr>
          <w:rFonts w:ascii="Poppins" w:eastAsia="Times New Roman" w:hAnsi="Poppins" w:cs="Poppins"/>
          <w:b/>
          <w:bCs/>
          <w:spacing w:val="20"/>
          <w:u w:val="single"/>
        </w:rPr>
        <w:t xml:space="preserve">Liite </w:t>
      </w:r>
      <w:r w:rsidR="00724CA5">
        <w:rPr>
          <w:rFonts w:ascii="Poppins" w:eastAsia="Times New Roman" w:hAnsi="Poppins" w:cs="Poppins"/>
          <w:b/>
          <w:bCs/>
          <w:spacing w:val="20"/>
          <w:u w:val="single"/>
        </w:rPr>
        <w:t>2</w:t>
      </w:r>
      <w:r>
        <w:rPr>
          <w:rFonts w:ascii="Poppins" w:eastAsia="Times New Roman" w:hAnsi="Poppins" w:cs="Poppins"/>
          <w:b/>
          <w:bCs/>
          <w:spacing w:val="20"/>
          <w:u w:val="single"/>
        </w:rPr>
        <w:t>. Koneiden tarjouslomake</w:t>
      </w:r>
    </w:p>
    <w:p w14:paraId="290EA269" w14:textId="77777777" w:rsidR="00573BE3" w:rsidRPr="00C42345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 w:rsidRPr="00C42345">
        <w:rPr>
          <w:rFonts w:eastAsia="Times New Roman" w:cstheme="minorHAnsi"/>
          <w:sz w:val="22"/>
          <w:szCs w:val="22"/>
        </w:rPr>
        <w:t>Tarjouksen tekijä:</w:t>
      </w:r>
    </w:p>
    <w:p w14:paraId="31794CEB" w14:textId="77777777" w:rsidR="00573BE3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proofErr w:type="gramStart"/>
      <w:r>
        <w:rPr>
          <w:rFonts w:eastAsia="Times New Roman" w:cstheme="minorHAnsi"/>
          <w:sz w:val="22"/>
          <w:szCs w:val="22"/>
        </w:rPr>
        <w:t>Yritys:_</w:t>
      </w:r>
      <w:proofErr w:type="gramEnd"/>
      <w:r>
        <w:rPr>
          <w:rFonts w:eastAsia="Times New Roman" w:cstheme="minorHAnsi"/>
          <w:sz w:val="22"/>
          <w:szCs w:val="22"/>
        </w:rPr>
        <w:t>________________________________________________________________</w:t>
      </w:r>
    </w:p>
    <w:p w14:paraId="1588A4BF" w14:textId="77777777" w:rsidR="00573BE3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Y-</w:t>
      </w:r>
      <w:proofErr w:type="gramStart"/>
      <w:r>
        <w:rPr>
          <w:rFonts w:eastAsia="Times New Roman" w:cstheme="minorHAnsi"/>
          <w:sz w:val="22"/>
          <w:szCs w:val="22"/>
        </w:rPr>
        <w:t>tunnus:_</w:t>
      </w:r>
      <w:proofErr w:type="gramEnd"/>
      <w:r>
        <w:rPr>
          <w:rFonts w:eastAsia="Times New Roman" w:cstheme="minorHAnsi"/>
          <w:sz w:val="22"/>
          <w:szCs w:val="22"/>
        </w:rPr>
        <w:t>______________________________________________________________</w:t>
      </w:r>
    </w:p>
    <w:p w14:paraId="3624F0E7" w14:textId="77777777" w:rsidR="00573BE3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proofErr w:type="gramStart"/>
      <w:r>
        <w:rPr>
          <w:rFonts w:eastAsia="Times New Roman" w:cstheme="minorHAnsi"/>
          <w:sz w:val="22"/>
          <w:szCs w:val="22"/>
        </w:rPr>
        <w:t>Osoite:_</w:t>
      </w:r>
      <w:proofErr w:type="gramEnd"/>
      <w:r>
        <w:rPr>
          <w:rFonts w:eastAsia="Times New Roman" w:cstheme="minorHAnsi"/>
          <w:sz w:val="22"/>
          <w:szCs w:val="22"/>
        </w:rPr>
        <w:t>________________________________________________________________</w:t>
      </w:r>
    </w:p>
    <w:p w14:paraId="423AACA1" w14:textId="77777777" w:rsidR="00573BE3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Yhteyshenkilö ja puh: _____________________________________________________</w:t>
      </w:r>
    </w:p>
    <w:p w14:paraId="5FFD66BE" w14:textId="77777777" w:rsidR="00573BE3" w:rsidRPr="008662D6" w:rsidRDefault="00573BE3" w:rsidP="00573BE3">
      <w:pPr>
        <w:spacing w:before="100" w:beforeAutospacing="1" w:after="240" w:line="276" w:lineRule="auto"/>
        <w:rPr>
          <w:rFonts w:eastAsia="Times New Roman" w:cstheme="minorHAnsi"/>
          <w:sz w:val="22"/>
          <w:szCs w:val="22"/>
        </w:rPr>
      </w:pPr>
      <w:proofErr w:type="gramStart"/>
      <w:r>
        <w:rPr>
          <w:rFonts w:eastAsia="Times New Roman" w:cstheme="minorHAnsi"/>
          <w:sz w:val="22"/>
          <w:szCs w:val="22"/>
        </w:rPr>
        <w:t>Sähköposti:_</w:t>
      </w:r>
      <w:proofErr w:type="gramEnd"/>
      <w:r>
        <w:rPr>
          <w:rFonts w:eastAsia="Times New Roman" w:cstheme="minorHAnsi"/>
          <w:sz w:val="22"/>
          <w:szCs w:val="22"/>
        </w:rPr>
        <w:t>____________________________________________________________</w:t>
      </w:r>
    </w:p>
    <w:p w14:paraId="5E0A34A8" w14:textId="20CE0C86" w:rsidR="00074D90" w:rsidRDefault="00573BE3" w:rsidP="00573BE3">
      <w:pPr>
        <w:spacing w:before="100" w:beforeAutospacing="1" w:after="240" w:line="160" w:lineRule="atLeast"/>
        <w:rPr>
          <w:rFonts w:eastAsia="Times New Roman" w:cstheme="minorHAnsi"/>
          <w:b/>
          <w:bCs/>
          <w:sz w:val="22"/>
          <w:szCs w:val="22"/>
        </w:rPr>
      </w:pPr>
      <w:r w:rsidRPr="00573BE3">
        <w:rPr>
          <w:rFonts w:eastAsia="Times New Roman" w:cstheme="minorHAnsi"/>
          <w:b/>
          <w:bCs/>
          <w:sz w:val="22"/>
          <w:szCs w:val="22"/>
        </w:rPr>
        <w:t>Tarjottavat hinnat tulee esittää arvo</w:t>
      </w:r>
      <w:r w:rsidR="00634493">
        <w:rPr>
          <w:rFonts w:eastAsia="Times New Roman" w:cstheme="minorHAnsi"/>
          <w:b/>
          <w:bCs/>
          <w:sz w:val="22"/>
          <w:szCs w:val="22"/>
        </w:rPr>
        <w:t>n</w:t>
      </w:r>
      <w:r w:rsidRPr="00573BE3">
        <w:rPr>
          <w:rFonts w:eastAsia="Times New Roman" w:cstheme="minorHAnsi"/>
          <w:b/>
          <w:bCs/>
          <w:sz w:val="22"/>
          <w:szCs w:val="22"/>
        </w:rPr>
        <w:t>lisäverottomana (alv.</w:t>
      </w:r>
      <w:proofErr w:type="gramStart"/>
      <w:r w:rsidRPr="00573BE3">
        <w:rPr>
          <w:rFonts w:eastAsia="Times New Roman" w:cstheme="minorHAnsi"/>
          <w:b/>
          <w:bCs/>
          <w:sz w:val="22"/>
          <w:szCs w:val="22"/>
        </w:rPr>
        <w:t>0%</w:t>
      </w:r>
      <w:proofErr w:type="gramEnd"/>
      <w:r w:rsidRPr="00573BE3">
        <w:rPr>
          <w:rFonts w:eastAsia="Times New Roman" w:cstheme="minorHAnsi"/>
          <w:b/>
          <w:bCs/>
          <w:sz w:val="22"/>
          <w:szCs w:val="22"/>
        </w:rPr>
        <w:t>)</w:t>
      </w:r>
    </w:p>
    <w:p w14:paraId="2A9D1E0F" w14:textId="77777777" w:rsidR="00573BE3" w:rsidRPr="00573BE3" w:rsidRDefault="00573BE3" w:rsidP="00573BE3">
      <w:pPr>
        <w:spacing w:before="100" w:beforeAutospacing="1" w:after="240" w:line="160" w:lineRule="atLeast"/>
        <w:rPr>
          <w:rFonts w:eastAsia="Times New Roman" w:cstheme="minorHAnsi"/>
          <w:b/>
          <w:bCs/>
          <w:sz w:val="22"/>
          <w:szCs w:val="22"/>
        </w:rPr>
      </w:pPr>
    </w:p>
    <w:p w14:paraId="21D9A0DB" w14:textId="0E193973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Kaivinkone: KHH(t) 6 – 10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  <w:r w:rsidR="00573BE3">
        <w:rPr>
          <w:rFonts w:eastAsia="Times New Roman" w:cstheme="minorHAnsi"/>
          <w:sz w:val="22"/>
          <w:szCs w:val="22"/>
        </w:rPr>
        <w:t xml:space="preserve"> </w:t>
      </w:r>
    </w:p>
    <w:p w14:paraId="6408D2B5" w14:textId="5E87219D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Kaivinkone: KHH(t) </w:t>
      </w:r>
      <w:proofErr w:type="gramStart"/>
      <w:r>
        <w:rPr>
          <w:rFonts w:eastAsia="Times New Roman" w:cstheme="minorHAnsi"/>
          <w:sz w:val="22"/>
          <w:szCs w:val="22"/>
        </w:rPr>
        <w:t>10 -15</w:t>
      </w:r>
      <w:proofErr w:type="gramEnd"/>
      <w:r>
        <w:rPr>
          <w:rFonts w:eastAsia="Times New Roman" w:cstheme="minorHAnsi"/>
          <w:sz w:val="22"/>
          <w:szCs w:val="22"/>
        </w:rPr>
        <w:t xml:space="preserve">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21E6FA05" w14:textId="77279C82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Kaivinkone: KHH(t) </w:t>
      </w:r>
      <w:proofErr w:type="gramStart"/>
      <w:r>
        <w:rPr>
          <w:rFonts w:eastAsia="Times New Roman" w:cstheme="minorHAnsi"/>
          <w:sz w:val="22"/>
          <w:szCs w:val="22"/>
        </w:rPr>
        <w:t>15 -25</w:t>
      </w:r>
      <w:proofErr w:type="gramEnd"/>
      <w:r>
        <w:rPr>
          <w:rFonts w:eastAsia="Times New Roman" w:cstheme="minorHAnsi"/>
          <w:sz w:val="22"/>
          <w:szCs w:val="22"/>
        </w:rPr>
        <w:t xml:space="preserve">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6737C49F" w14:textId="7A88294E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Kaivinkone: KHH(t) 25 -&gt; t: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58E9780A" w14:textId="7E8D276F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Kaivinkone: KKH(p) 15 – </w:t>
      </w:r>
      <w:proofErr w:type="gramStart"/>
      <w:r>
        <w:rPr>
          <w:rFonts w:eastAsia="Times New Roman" w:cstheme="minorHAnsi"/>
          <w:sz w:val="22"/>
          <w:szCs w:val="22"/>
        </w:rPr>
        <w:t>25t</w:t>
      </w:r>
      <w:proofErr w:type="gramEnd"/>
      <w:r>
        <w:rPr>
          <w:rFonts w:eastAsia="Times New Roman" w:cstheme="minorHAnsi"/>
          <w:sz w:val="22"/>
          <w:szCs w:val="22"/>
        </w:rPr>
        <w:t>:</w:t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ab/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5E20D117" w14:textId="5501A0FB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Kuorma-auto, 4-akselinen: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7EC26619" w14:textId="15AA0557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Pyöräkuormaaja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4010EFC1" w14:textId="4D7CAE07" w:rsidR="00074D90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Traktori + apulaitteet maankuljetukseen:</w:t>
      </w:r>
      <w:r w:rsidR="00074D90">
        <w:rPr>
          <w:rFonts w:eastAsia="Times New Roman" w:cstheme="minorHAnsi"/>
          <w:sz w:val="22"/>
          <w:szCs w:val="22"/>
        </w:rPr>
        <w:t xml:space="preserve"> _______________________</w:t>
      </w:r>
      <w:r>
        <w:rPr>
          <w:rFonts w:eastAsia="Times New Roman" w:cstheme="minorHAnsi"/>
          <w:sz w:val="22"/>
          <w:szCs w:val="22"/>
        </w:rPr>
        <w:t>€/h</w:t>
      </w:r>
    </w:p>
    <w:p w14:paraId="5C36DF2E" w14:textId="705758B5" w:rsidR="001032D9" w:rsidRDefault="001032D9" w:rsidP="00573BE3">
      <w:pPr>
        <w:spacing w:before="100" w:beforeAutospacing="1" w:after="240" w:line="160" w:lineRule="atLeast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Miestyö: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074D90">
        <w:rPr>
          <w:rFonts w:eastAsia="Times New Roman" w:cstheme="minorHAnsi"/>
          <w:sz w:val="22"/>
          <w:szCs w:val="22"/>
        </w:rPr>
        <w:t>________________________</w:t>
      </w:r>
      <w:r>
        <w:rPr>
          <w:rFonts w:eastAsia="Times New Roman" w:cstheme="minorHAnsi"/>
          <w:sz w:val="22"/>
          <w:szCs w:val="22"/>
        </w:rPr>
        <w:t>€/h</w:t>
      </w:r>
    </w:p>
    <w:sectPr w:rsidR="001032D9" w:rsidSect="00F36B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134" w:bottom="1418" w:left="1985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185A" w14:textId="77777777" w:rsidR="007B25F5" w:rsidRDefault="007B25F5" w:rsidP="0096407B">
      <w:r>
        <w:separator/>
      </w:r>
    </w:p>
  </w:endnote>
  <w:endnote w:type="continuationSeparator" w:id="0">
    <w:p w14:paraId="4792569C" w14:textId="77777777" w:rsidR="007B25F5" w:rsidRDefault="007B25F5" w:rsidP="0096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Normaal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5D11" w14:textId="77777777" w:rsidR="0027772A" w:rsidRDefault="0027772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FF56" w14:textId="4300E8D7" w:rsidR="00F36B82" w:rsidRPr="00F36B82" w:rsidRDefault="00F36B82" w:rsidP="00F36B82">
    <w:pPr>
      <w:pStyle w:val="NormaaliWWW"/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EB8B07" wp14:editId="0D41629D">
              <wp:simplePos x="0" y="0"/>
              <wp:positionH relativeFrom="column">
                <wp:posOffset>-22225</wp:posOffset>
              </wp:positionH>
              <wp:positionV relativeFrom="paragraph">
                <wp:posOffset>-94648</wp:posOffset>
              </wp:positionV>
              <wp:extent cx="5611528" cy="1570"/>
              <wp:effectExtent l="0" t="0" r="14605" b="2413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11528" cy="15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7CAEB4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7.45pt" to="440.1pt,-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" strokecolor="black [3200]" strokeweight=".5pt">
              <v:stroke joinstyle="miter"/>
            </v:line>
          </w:pict>
        </mc:Fallback>
      </mc:AlternateContent>
    </w:r>
    <w:r w:rsidRPr="00F36B82">
      <w:rPr>
        <w:rFonts w:ascii="Poppins" w:hAnsi="Poppins" w:cs="Poppins"/>
        <w:b/>
        <w:bCs/>
        <w:spacing w:val="6"/>
        <w:sz w:val="16"/>
        <w:szCs w:val="16"/>
      </w:rPr>
      <w:t>UURAISTEN KUNTA</w:t>
    </w:r>
    <w:r w:rsidRPr="00F36B82">
      <w:rPr>
        <w:rFonts w:ascii="Poppins" w:hAnsi="Poppins" w:cs="Poppins"/>
        <w:spacing w:val="6"/>
        <w:sz w:val="16"/>
        <w:szCs w:val="16"/>
      </w:rPr>
      <w:t xml:space="preserve"> | Virastotie 4 | 41230 Uurainen | </w:t>
    </w:r>
    <w:r>
      <w:rPr>
        <w:rFonts w:ascii="Poppins" w:hAnsi="Poppins" w:cs="Poppins"/>
        <w:spacing w:val="6"/>
        <w:sz w:val="16"/>
        <w:szCs w:val="16"/>
      </w:rPr>
      <w:t>www.uurainen.fi</w:t>
    </w:r>
    <w:r w:rsidRPr="00F36B82">
      <w:rPr>
        <w:rFonts w:ascii="Poppins" w:hAnsi="Poppins" w:cs="Poppins"/>
        <w:spacing w:val="6"/>
        <w:sz w:val="16"/>
        <w:szCs w:val="16"/>
      </w:rPr>
      <w:t xml:space="preserve">  </w:t>
    </w:r>
  </w:p>
  <w:p w14:paraId="1EBB73A4" w14:textId="77777777" w:rsidR="00F36B82" w:rsidRDefault="00F36B82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23337" w14:textId="77777777" w:rsidR="0027772A" w:rsidRDefault="0027772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35DEE" w14:textId="77777777" w:rsidR="007B25F5" w:rsidRDefault="007B25F5" w:rsidP="0096407B">
      <w:r>
        <w:separator/>
      </w:r>
    </w:p>
  </w:footnote>
  <w:footnote w:type="continuationSeparator" w:id="0">
    <w:p w14:paraId="31900902" w14:textId="77777777" w:rsidR="007B25F5" w:rsidRDefault="007B25F5" w:rsidP="0096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127C" w14:textId="77777777" w:rsidR="0027772A" w:rsidRDefault="0027772A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D0F8" w14:textId="7EE03A54" w:rsidR="0096407B" w:rsidRDefault="0027772A" w:rsidP="000F0558">
    <w:pPr>
      <w:pStyle w:val="Yltunnis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AA5B412" wp14:editId="01F9F51A">
          <wp:simplePos x="0" y="0"/>
          <wp:positionH relativeFrom="page">
            <wp:posOffset>428625</wp:posOffset>
          </wp:positionH>
          <wp:positionV relativeFrom="paragraph">
            <wp:posOffset>-1030605</wp:posOffset>
          </wp:positionV>
          <wp:extent cx="2162175" cy="723900"/>
          <wp:effectExtent l="0" t="0" r="9525" b="0"/>
          <wp:wrapNone/>
          <wp:docPr id="513573999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8A8A" w14:textId="77777777" w:rsidR="0027772A" w:rsidRDefault="0027772A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A5C"/>
    <w:multiLevelType w:val="hybridMultilevel"/>
    <w:tmpl w:val="6FD242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4522A"/>
    <w:multiLevelType w:val="hybridMultilevel"/>
    <w:tmpl w:val="F39642CA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D31AF"/>
    <w:multiLevelType w:val="hybridMultilevel"/>
    <w:tmpl w:val="679434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618E3"/>
    <w:multiLevelType w:val="hybridMultilevel"/>
    <w:tmpl w:val="FA2E5EB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A5BDF"/>
    <w:multiLevelType w:val="multilevel"/>
    <w:tmpl w:val="7AD6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2165F"/>
    <w:multiLevelType w:val="hybridMultilevel"/>
    <w:tmpl w:val="E2A0CD74"/>
    <w:lvl w:ilvl="0" w:tplc="040B0019">
      <w:start w:val="1"/>
      <w:numFmt w:val="lowerLetter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E06D9"/>
    <w:multiLevelType w:val="hybridMultilevel"/>
    <w:tmpl w:val="F3E072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4A58"/>
    <w:multiLevelType w:val="hybridMultilevel"/>
    <w:tmpl w:val="90EC59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1752"/>
    <w:multiLevelType w:val="hybridMultilevel"/>
    <w:tmpl w:val="3F2E27A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B0003">
      <w:start w:val="1"/>
      <w:numFmt w:val="bullet"/>
      <w:lvlText w:val="o"/>
      <w:lvlJc w:val="left"/>
      <w:pPr>
        <w:ind w:left="889" w:hanging="180"/>
      </w:pPr>
      <w:rPr>
        <w:rFonts w:ascii="Courier New" w:hAnsi="Courier New" w:cs="Courier New" w:hint="default"/>
      </w:rPr>
    </w:lvl>
    <w:lvl w:ilvl="3" w:tplc="040B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23BA4"/>
    <w:multiLevelType w:val="hybridMultilevel"/>
    <w:tmpl w:val="78D05F6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077658"/>
    <w:multiLevelType w:val="hybridMultilevel"/>
    <w:tmpl w:val="5BCE73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085D44"/>
    <w:multiLevelType w:val="hybridMultilevel"/>
    <w:tmpl w:val="812262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0751B"/>
    <w:multiLevelType w:val="multilevel"/>
    <w:tmpl w:val="DAC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B92D10"/>
    <w:multiLevelType w:val="hybridMultilevel"/>
    <w:tmpl w:val="BB0C4C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72162"/>
    <w:multiLevelType w:val="multilevel"/>
    <w:tmpl w:val="41885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C7764F5"/>
    <w:multiLevelType w:val="hybridMultilevel"/>
    <w:tmpl w:val="4A7CF71A"/>
    <w:lvl w:ilvl="0" w:tplc="15D60A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F1A05"/>
    <w:multiLevelType w:val="hybridMultilevel"/>
    <w:tmpl w:val="AD04059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E6F"/>
    <w:multiLevelType w:val="hybridMultilevel"/>
    <w:tmpl w:val="F3B2B67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AC0AAB"/>
    <w:multiLevelType w:val="hybridMultilevel"/>
    <w:tmpl w:val="FA287A8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F5904"/>
    <w:multiLevelType w:val="hybridMultilevel"/>
    <w:tmpl w:val="AEFA2C5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11D27"/>
    <w:multiLevelType w:val="hybridMultilevel"/>
    <w:tmpl w:val="1B8E5514"/>
    <w:lvl w:ilvl="0" w:tplc="C89EF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5062156">
    <w:abstractNumId w:val="13"/>
  </w:num>
  <w:num w:numId="2" w16cid:durableId="1357581669">
    <w:abstractNumId w:val="14"/>
  </w:num>
  <w:num w:numId="3" w16cid:durableId="1165976236">
    <w:abstractNumId w:val="15"/>
  </w:num>
  <w:num w:numId="4" w16cid:durableId="1794052304">
    <w:abstractNumId w:val="17"/>
  </w:num>
  <w:num w:numId="5" w16cid:durableId="87628258">
    <w:abstractNumId w:val="11"/>
  </w:num>
  <w:num w:numId="6" w16cid:durableId="1982535548">
    <w:abstractNumId w:val="2"/>
  </w:num>
  <w:num w:numId="7" w16cid:durableId="1240094143">
    <w:abstractNumId w:val="12"/>
  </w:num>
  <w:num w:numId="8" w16cid:durableId="757677286">
    <w:abstractNumId w:val="4"/>
  </w:num>
  <w:num w:numId="9" w16cid:durableId="1360275836">
    <w:abstractNumId w:val="7"/>
  </w:num>
  <w:num w:numId="10" w16cid:durableId="1705518681">
    <w:abstractNumId w:val="8"/>
  </w:num>
  <w:num w:numId="11" w16cid:durableId="359161158">
    <w:abstractNumId w:val="0"/>
  </w:num>
  <w:num w:numId="12" w16cid:durableId="2123573192">
    <w:abstractNumId w:val="16"/>
  </w:num>
  <w:num w:numId="13" w16cid:durableId="1416826817">
    <w:abstractNumId w:val="10"/>
  </w:num>
  <w:num w:numId="14" w16cid:durableId="352077542">
    <w:abstractNumId w:val="18"/>
  </w:num>
  <w:num w:numId="15" w16cid:durableId="388841049">
    <w:abstractNumId w:val="6"/>
  </w:num>
  <w:num w:numId="16" w16cid:durableId="197278913">
    <w:abstractNumId w:val="19"/>
  </w:num>
  <w:num w:numId="17" w16cid:durableId="2053843938">
    <w:abstractNumId w:val="1"/>
  </w:num>
  <w:num w:numId="18" w16cid:durableId="229117664">
    <w:abstractNumId w:val="3"/>
  </w:num>
  <w:num w:numId="19" w16cid:durableId="1226641867">
    <w:abstractNumId w:val="5"/>
  </w:num>
  <w:num w:numId="20" w16cid:durableId="1155877544">
    <w:abstractNumId w:val="20"/>
  </w:num>
  <w:num w:numId="21" w16cid:durableId="1326737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C8"/>
    <w:rsid w:val="00010ED9"/>
    <w:rsid w:val="00021F4B"/>
    <w:rsid w:val="000433B6"/>
    <w:rsid w:val="00063993"/>
    <w:rsid w:val="000657DA"/>
    <w:rsid w:val="000726C4"/>
    <w:rsid w:val="00074D90"/>
    <w:rsid w:val="00077481"/>
    <w:rsid w:val="000938E7"/>
    <w:rsid w:val="000A09F3"/>
    <w:rsid w:val="000B49DB"/>
    <w:rsid w:val="000C0597"/>
    <w:rsid w:val="000C729A"/>
    <w:rsid w:val="000F0558"/>
    <w:rsid w:val="000F68A4"/>
    <w:rsid w:val="00101FAD"/>
    <w:rsid w:val="001032D9"/>
    <w:rsid w:val="0010597F"/>
    <w:rsid w:val="001150DF"/>
    <w:rsid w:val="001205FE"/>
    <w:rsid w:val="00132429"/>
    <w:rsid w:val="00133D99"/>
    <w:rsid w:val="001434B5"/>
    <w:rsid w:val="001501BD"/>
    <w:rsid w:val="00151585"/>
    <w:rsid w:val="001C47A0"/>
    <w:rsid w:val="001F3679"/>
    <w:rsid w:val="0022590A"/>
    <w:rsid w:val="0022675B"/>
    <w:rsid w:val="002279E9"/>
    <w:rsid w:val="00240654"/>
    <w:rsid w:val="00241BA8"/>
    <w:rsid w:val="00263583"/>
    <w:rsid w:val="00266593"/>
    <w:rsid w:val="00272AD5"/>
    <w:rsid w:val="0027772A"/>
    <w:rsid w:val="00285A77"/>
    <w:rsid w:val="002A50AA"/>
    <w:rsid w:val="002B3E24"/>
    <w:rsid w:val="002B6BEE"/>
    <w:rsid w:val="002C40A9"/>
    <w:rsid w:val="002D2F6A"/>
    <w:rsid w:val="002E2775"/>
    <w:rsid w:val="002E39DE"/>
    <w:rsid w:val="002E62F6"/>
    <w:rsid w:val="002E6DBC"/>
    <w:rsid w:val="002F244A"/>
    <w:rsid w:val="00311A6D"/>
    <w:rsid w:val="003122A4"/>
    <w:rsid w:val="003150D5"/>
    <w:rsid w:val="003206E2"/>
    <w:rsid w:val="00330349"/>
    <w:rsid w:val="00381A7B"/>
    <w:rsid w:val="00383A34"/>
    <w:rsid w:val="003A476D"/>
    <w:rsid w:val="003A7E52"/>
    <w:rsid w:val="003B2C37"/>
    <w:rsid w:val="003C656D"/>
    <w:rsid w:val="003D06CA"/>
    <w:rsid w:val="003E7CCA"/>
    <w:rsid w:val="00404275"/>
    <w:rsid w:val="00412B2A"/>
    <w:rsid w:val="00422994"/>
    <w:rsid w:val="00422D17"/>
    <w:rsid w:val="00451667"/>
    <w:rsid w:val="0046173E"/>
    <w:rsid w:val="00470B16"/>
    <w:rsid w:val="0047467B"/>
    <w:rsid w:val="004811F4"/>
    <w:rsid w:val="004822AD"/>
    <w:rsid w:val="004846A1"/>
    <w:rsid w:val="004A0DA6"/>
    <w:rsid w:val="004A63E9"/>
    <w:rsid w:val="004B0523"/>
    <w:rsid w:val="004D1354"/>
    <w:rsid w:val="004D2DA9"/>
    <w:rsid w:val="004D785D"/>
    <w:rsid w:val="004F45A3"/>
    <w:rsid w:val="00501E4C"/>
    <w:rsid w:val="00503079"/>
    <w:rsid w:val="00564151"/>
    <w:rsid w:val="005722F6"/>
    <w:rsid w:val="00573BE3"/>
    <w:rsid w:val="00576527"/>
    <w:rsid w:val="0058231F"/>
    <w:rsid w:val="00585B07"/>
    <w:rsid w:val="0058607E"/>
    <w:rsid w:val="00597BE6"/>
    <w:rsid w:val="005A27C2"/>
    <w:rsid w:val="005B573F"/>
    <w:rsid w:val="005F1165"/>
    <w:rsid w:val="006072DF"/>
    <w:rsid w:val="00616CFD"/>
    <w:rsid w:val="006175E1"/>
    <w:rsid w:val="006317D1"/>
    <w:rsid w:val="00634493"/>
    <w:rsid w:val="00636036"/>
    <w:rsid w:val="006401F5"/>
    <w:rsid w:val="00640EDC"/>
    <w:rsid w:val="00644B0B"/>
    <w:rsid w:val="00645764"/>
    <w:rsid w:val="00677D3D"/>
    <w:rsid w:val="00692FB1"/>
    <w:rsid w:val="006C02EF"/>
    <w:rsid w:val="006C2BD7"/>
    <w:rsid w:val="006D7297"/>
    <w:rsid w:val="00701A12"/>
    <w:rsid w:val="00711D9B"/>
    <w:rsid w:val="007127C2"/>
    <w:rsid w:val="007217E8"/>
    <w:rsid w:val="00724CA5"/>
    <w:rsid w:val="00725820"/>
    <w:rsid w:val="0073064E"/>
    <w:rsid w:val="00756BE0"/>
    <w:rsid w:val="00756E0A"/>
    <w:rsid w:val="007715AC"/>
    <w:rsid w:val="00776EFA"/>
    <w:rsid w:val="0077749A"/>
    <w:rsid w:val="00790980"/>
    <w:rsid w:val="007A194D"/>
    <w:rsid w:val="007B1CCA"/>
    <w:rsid w:val="007B25F5"/>
    <w:rsid w:val="007B313C"/>
    <w:rsid w:val="007D6689"/>
    <w:rsid w:val="007F3985"/>
    <w:rsid w:val="00815EB8"/>
    <w:rsid w:val="00835018"/>
    <w:rsid w:val="008455D7"/>
    <w:rsid w:val="00850CEA"/>
    <w:rsid w:val="00880C2B"/>
    <w:rsid w:val="00887FAB"/>
    <w:rsid w:val="00890F26"/>
    <w:rsid w:val="00892729"/>
    <w:rsid w:val="008A5837"/>
    <w:rsid w:val="008B516E"/>
    <w:rsid w:val="008B6E3E"/>
    <w:rsid w:val="008C7A10"/>
    <w:rsid w:val="008E00A2"/>
    <w:rsid w:val="008E1EA6"/>
    <w:rsid w:val="00901626"/>
    <w:rsid w:val="00912058"/>
    <w:rsid w:val="0091233E"/>
    <w:rsid w:val="00944EEB"/>
    <w:rsid w:val="0096123E"/>
    <w:rsid w:val="0096407B"/>
    <w:rsid w:val="00974A01"/>
    <w:rsid w:val="009754AC"/>
    <w:rsid w:val="00995FE0"/>
    <w:rsid w:val="009A2880"/>
    <w:rsid w:val="009B2DCE"/>
    <w:rsid w:val="009B7478"/>
    <w:rsid w:val="009C1DDE"/>
    <w:rsid w:val="009D181A"/>
    <w:rsid w:val="009D1C98"/>
    <w:rsid w:val="009F6970"/>
    <w:rsid w:val="00A0683D"/>
    <w:rsid w:val="00A26A7B"/>
    <w:rsid w:val="00A3444B"/>
    <w:rsid w:val="00A426EE"/>
    <w:rsid w:val="00A603CB"/>
    <w:rsid w:val="00A81CFA"/>
    <w:rsid w:val="00A93A81"/>
    <w:rsid w:val="00A974EB"/>
    <w:rsid w:val="00AA089A"/>
    <w:rsid w:val="00AA24F9"/>
    <w:rsid w:val="00AC0718"/>
    <w:rsid w:val="00AC0AE2"/>
    <w:rsid w:val="00AC4ED9"/>
    <w:rsid w:val="00AC772B"/>
    <w:rsid w:val="00AD083E"/>
    <w:rsid w:val="00AD2540"/>
    <w:rsid w:val="00AD5AAE"/>
    <w:rsid w:val="00AD6935"/>
    <w:rsid w:val="00AF7D51"/>
    <w:rsid w:val="00B35E0F"/>
    <w:rsid w:val="00B47BC9"/>
    <w:rsid w:val="00B5146D"/>
    <w:rsid w:val="00B5272D"/>
    <w:rsid w:val="00B556A4"/>
    <w:rsid w:val="00B75E2F"/>
    <w:rsid w:val="00B86CE9"/>
    <w:rsid w:val="00B90898"/>
    <w:rsid w:val="00B94482"/>
    <w:rsid w:val="00BB54A2"/>
    <w:rsid w:val="00BC0A5E"/>
    <w:rsid w:val="00BC6C51"/>
    <w:rsid w:val="00BD0BCA"/>
    <w:rsid w:val="00BD3D54"/>
    <w:rsid w:val="00BE1652"/>
    <w:rsid w:val="00BF0586"/>
    <w:rsid w:val="00BF09CF"/>
    <w:rsid w:val="00BF41D9"/>
    <w:rsid w:val="00C02876"/>
    <w:rsid w:val="00C06F06"/>
    <w:rsid w:val="00C322D9"/>
    <w:rsid w:val="00C33227"/>
    <w:rsid w:val="00C336CD"/>
    <w:rsid w:val="00C404D5"/>
    <w:rsid w:val="00C61674"/>
    <w:rsid w:val="00C64054"/>
    <w:rsid w:val="00C7632A"/>
    <w:rsid w:val="00C81549"/>
    <w:rsid w:val="00C8443D"/>
    <w:rsid w:val="00C95E9E"/>
    <w:rsid w:val="00CA4C34"/>
    <w:rsid w:val="00CC383D"/>
    <w:rsid w:val="00CE01E8"/>
    <w:rsid w:val="00CF5E02"/>
    <w:rsid w:val="00D13E41"/>
    <w:rsid w:val="00D14636"/>
    <w:rsid w:val="00D34231"/>
    <w:rsid w:val="00D4267A"/>
    <w:rsid w:val="00D47C4B"/>
    <w:rsid w:val="00D61C7E"/>
    <w:rsid w:val="00D61D87"/>
    <w:rsid w:val="00D77672"/>
    <w:rsid w:val="00D83703"/>
    <w:rsid w:val="00DB35D1"/>
    <w:rsid w:val="00DC4777"/>
    <w:rsid w:val="00DD03DC"/>
    <w:rsid w:val="00DD2DBD"/>
    <w:rsid w:val="00DE1F87"/>
    <w:rsid w:val="00DE6C75"/>
    <w:rsid w:val="00DF6486"/>
    <w:rsid w:val="00E02432"/>
    <w:rsid w:val="00E044D1"/>
    <w:rsid w:val="00E06AAD"/>
    <w:rsid w:val="00E41E21"/>
    <w:rsid w:val="00E616FD"/>
    <w:rsid w:val="00E74939"/>
    <w:rsid w:val="00E75EC9"/>
    <w:rsid w:val="00E85D81"/>
    <w:rsid w:val="00E91D77"/>
    <w:rsid w:val="00EA026B"/>
    <w:rsid w:val="00EB25B2"/>
    <w:rsid w:val="00EC2A6F"/>
    <w:rsid w:val="00EC6ADD"/>
    <w:rsid w:val="00EE51C8"/>
    <w:rsid w:val="00EF6414"/>
    <w:rsid w:val="00F00D16"/>
    <w:rsid w:val="00F053C0"/>
    <w:rsid w:val="00F14FB2"/>
    <w:rsid w:val="00F32E0F"/>
    <w:rsid w:val="00F36B82"/>
    <w:rsid w:val="00F46F66"/>
    <w:rsid w:val="00F7136E"/>
    <w:rsid w:val="00F72186"/>
    <w:rsid w:val="00F80948"/>
    <w:rsid w:val="00F85D81"/>
    <w:rsid w:val="00F87DD5"/>
    <w:rsid w:val="00F90B66"/>
    <w:rsid w:val="00FA444F"/>
    <w:rsid w:val="00FD5BD7"/>
    <w:rsid w:val="00FF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732DE"/>
  <w15:chartTrackingRefBased/>
  <w15:docId w15:val="{D809F5AA-86FC-4504-B53B-6661078D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6407B"/>
  </w:style>
  <w:style w:type="paragraph" w:styleId="Alatunniste">
    <w:name w:val="footer"/>
    <w:basedOn w:val="Normaali"/>
    <w:link w:val="AlatunnisteChar"/>
    <w:uiPriority w:val="99"/>
    <w:unhideWhenUsed/>
    <w:rsid w:val="0096407B"/>
    <w:pPr>
      <w:tabs>
        <w:tab w:val="center" w:pos="4986"/>
        <w:tab w:val="right" w:pos="99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6407B"/>
  </w:style>
  <w:style w:type="paragraph" w:styleId="NormaaliWWW">
    <w:name w:val="Normal (Web)"/>
    <w:basedOn w:val="Normaali"/>
    <w:uiPriority w:val="99"/>
    <w:semiHidden/>
    <w:unhideWhenUsed/>
    <w:rsid w:val="00F36B82"/>
    <w:pPr>
      <w:spacing w:before="100" w:beforeAutospacing="1" w:after="144" w:line="276" w:lineRule="auto"/>
    </w:pPr>
    <w:rPr>
      <w:rFonts w:ascii="Times New Roman" w:eastAsia="Times New Roman" w:hAnsi="Times New Roman" w:cs="Times New Roman"/>
    </w:rPr>
  </w:style>
  <w:style w:type="character" w:styleId="Voimakas">
    <w:name w:val="Strong"/>
    <w:basedOn w:val="Kappaleenoletusfontti"/>
    <w:uiPriority w:val="22"/>
    <w:qFormat/>
    <w:rsid w:val="000F0558"/>
    <w:rPr>
      <w:b/>
      <w:bCs/>
    </w:rPr>
  </w:style>
  <w:style w:type="paragraph" w:styleId="Luettelokappale">
    <w:name w:val="List Paragraph"/>
    <w:basedOn w:val="Normaali"/>
    <w:uiPriority w:val="34"/>
    <w:qFormat/>
    <w:rsid w:val="009B7478"/>
    <w:pPr>
      <w:ind w:left="720"/>
      <w:contextualSpacing/>
    </w:pPr>
  </w:style>
  <w:style w:type="paragraph" w:customStyle="1" w:styleId="Leiptxt">
    <w:name w:val="Leipätxt"/>
    <w:basedOn w:val="Normaali"/>
    <w:link w:val="LeiptxtChar"/>
    <w:rsid w:val="00B5272D"/>
    <w:pPr>
      <w:autoSpaceDE w:val="0"/>
      <w:autoSpaceDN w:val="0"/>
      <w:ind w:left="2268"/>
      <w:jc w:val="both"/>
    </w:pPr>
    <w:rPr>
      <w:rFonts w:ascii="Times New Roman Normaali" w:eastAsia="Times New Roman" w:hAnsi="Times New Roman Normaali" w:cs="Times New Roman Normaali"/>
      <w:lang w:eastAsia="fi-FI"/>
    </w:rPr>
  </w:style>
  <w:style w:type="character" w:customStyle="1" w:styleId="LeiptxtChar">
    <w:name w:val="Leipätxt Char"/>
    <w:link w:val="Leiptxt"/>
    <w:locked/>
    <w:rsid w:val="00B5272D"/>
    <w:rPr>
      <w:rFonts w:ascii="Times New Roman Normaali" w:eastAsia="Times New Roman" w:hAnsi="Times New Roman Normaali" w:cs="Times New Roman Normaali"/>
      <w:lang w:eastAsia="fi-FI"/>
    </w:rPr>
  </w:style>
  <w:style w:type="character" w:styleId="Hyperlinkki">
    <w:name w:val="Hyperlink"/>
    <w:basedOn w:val="Kappaleenoletusfontti"/>
    <w:uiPriority w:val="99"/>
    <w:unhideWhenUsed/>
    <w:rsid w:val="00B5272D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5272D"/>
    <w:rPr>
      <w:color w:val="605E5C"/>
      <w:shd w:val="clear" w:color="auto" w:fill="E1DFDD"/>
    </w:rPr>
  </w:style>
  <w:style w:type="paragraph" w:customStyle="1" w:styleId="ASIAKAS">
    <w:name w:val="ASIAKAS"/>
    <w:basedOn w:val="Normaali"/>
    <w:rsid w:val="00F14FB2"/>
    <w:pPr>
      <w:jc w:val="both"/>
    </w:pPr>
    <w:rPr>
      <w:rFonts w:ascii="Times New Roman" w:eastAsia="Times New Roman" w:hAnsi="Times New Roman" w:cs="Times New Roman"/>
      <w:b/>
      <w:caps/>
      <w:szCs w:val="20"/>
      <w:lang w:eastAsia="fi-FI"/>
    </w:rPr>
  </w:style>
  <w:style w:type="paragraph" w:styleId="Sisennettyleipteksti3">
    <w:name w:val="Body Text Indent 3"/>
    <w:basedOn w:val="Normaali"/>
    <w:link w:val="Sisennettyleipteksti3Char"/>
    <w:rsid w:val="00CA4C34"/>
    <w:pPr>
      <w:ind w:left="1304"/>
      <w:jc w:val="both"/>
    </w:pPr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customStyle="1" w:styleId="Sisennettyleipteksti3Char">
    <w:name w:val="Sisennetty leipäteksti 3 Char"/>
    <w:basedOn w:val="Kappaleenoletusfontti"/>
    <w:link w:val="Sisennettyleipteksti3"/>
    <w:rsid w:val="00CA4C34"/>
    <w:rPr>
      <w:rFonts w:ascii="Franklin Gothic Medium" w:eastAsia="Times New Roman" w:hAnsi="Franklin Gothic Medium" w:cs="Arial"/>
      <w:sz w:val="20"/>
      <w:szCs w:val="20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D14636"/>
    <w:rPr>
      <w:color w:val="954F72" w:themeColor="followed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B6E3E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B6E3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9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kja\Desktop\AVI_p&#228;iv&#228;kodit\Kirje_pohja_va&#776;rillinen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Kirje_pohja_värillinen-1</Template>
  <TotalTime>1266</TotalTime>
  <Pages>1</Pages>
  <Words>107</Words>
  <Characters>874</Characters>
  <Application>Microsoft Office Word</Application>
  <DocSecurity>0</DocSecurity>
  <Lines>7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Koskenkorva</dc:creator>
  <cp:keywords/>
  <dc:description/>
  <cp:lastModifiedBy>Antti Rasku</cp:lastModifiedBy>
  <cp:revision>215</cp:revision>
  <cp:lastPrinted>2022-04-19T06:26:00Z</cp:lastPrinted>
  <dcterms:created xsi:type="dcterms:W3CDTF">2018-12-18T13:25:00Z</dcterms:created>
  <dcterms:modified xsi:type="dcterms:W3CDTF">2026-08-06T07:10:00Z</dcterms:modified>
</cp:coreProperties>
</file>